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0E3762" w14:textId="77777777" w:rsidR="00014526" w:rsidRDefault="005D4235" w:rsidP="000D6F9A">
      <w:pPr>
        <w:rPr>
          <w:rFonts w:ascii="Comic Sans MS" w:hAnsi="Comic Sans MS"/>
        </w:rPr>
      </w:pPr>
      <w:r w:rsidRPr="00FA5662">
        <w:rPr>
          <w:noProof/>
        </w:rPr>
        <w:drawing>
          <wp:inline distT="0" distB="0" distL="0" distR="0" wp14:anchorId="0B643051" wp14:editId="07777777">
            <wp:extent cx="1552575" cy="1609725"/>
            <wp:effectExtent l="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665A62F7" wp14:editId="07777777">
                <wp:simplePos x="0" y="0"/>
                <wp:positionH relativeFrom="column">
                  <wp:posOffset>4064635</wp:posOffset>
                </wp:positionH>
                <wp:positionV relativeFrom="paragraph">
                  <wp:posOffset>-125730</wp:posOffset>
                </wp:positionV>
                <wp:extent cx="2448560" cy="1405890"/>
                <wp:effectExtent l="0" t="0" r="0" b="0"/>
                <wp:wrapSquare wrapText="bothSides"/>
                <wp:docPr id="10751536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8560" cy="1405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2A6659" w14:textId="77777777" w:rsidR="00851509" w:rsidRPr="00851509" w:rsidRDefault="00851509" w:rsidP="00851509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0E80907E" w14:textId="77777777" w:rsidR="00851509" w:rsidRPr="00851509" w:rsidRDefault="00851509" w:rsidP="00851509">
                            <w:pPr>
                              <w:rPr>
                                <w:sz w:val="20"/>
                              </w:rPr>
                            </w:pPr>
                            <w:r w:rsidRPr="00851509">
                              <w:rPr>
                                <w:sz w:val="20"/>
                              </w:rPr>
                              <w:t>SIGHTHILL SCHOOL</w:t>
                            </w:r>
                          </w:p>
                          <w:p w14:paraId="0C7D1EA6" w14:textId="77777777" w:rsidR="00851509" w:rsidRPr="00851509" w:rsidRDefault="00851509" w:rsidP="00851509">
                            <w:pPr>
                              <w:rPr>
                                <w:sz w:val="20"/>
                              </w:rPr>
                            </w:pPr>
                            <w:r w:rsidRPr="00851509">
                              <w:rPr>
                                <w:sz w:val="20"/>
                              </w:rPr>
                              <w:t>1 CALDER PARK</w:t>
                            </w:r>
                          </w:p>
                          <w:p w14:paraId="4D6D629D" w14:textId="77777777" w:rsidR="00851509" w:rsidRPr="00851509" w:rsidRDefault="00851509" w:rsidP="00851509">
                            <w:pPr>
                              <w:rPr>
                                <w:sz w:val="20"/>
                              </w:rPr>
                            </w:pPr>
                            <w:r w:rsidRPr="00851509">
                              <w:rPr>
                                <w:sz w:val="20"/>
                              </w:rPr>
                              <w:t>EDINBURGH EH11 4NF</w:t>
                            </w:r>
                          </w:p>
                          <w:p w14:paraId="0A37501D" w14:textId="77777777" w:rsidR="00851509" w:rsidRPr="00851509" w:rsidRDefault="00851509" w:rsidP="00851509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0FC85868" w14:textId="77777777" w:rsidR="00851509" w:rsidRPr="00851509" w:rsidRDefault="00886E30" w:rsidP="00851509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</w:t>
                            </w:r>
                            <w:r w:rsidR="00D856C2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Langley</w:t>
                            </w:r>
                            <w:r w:rsidR="00A82366">
                              <w:rPr>
                                <w:sz w:val="20"/>
                              </w:rPr>
                              <w:t>: Head Teacher</w:t>
                            </w:r>
                          </w:p>
                          <w:p w14:paraId="5DAB6C7B" w14:textId="77777777" w:rsidR="00851509" w:rsidRPr="00851509" w:rsidRDefault="00851509" w:rsidP="00851509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253BC73B" w14:textId="77777777" w:rsidR="00851509" w:rsidRPr="00851509" w:rsidRDefault="00851509" w:rsidP="00851509">
                            <w:pPr>
                              <w:rPr>
                                <w:sz w:val="20"/>
                              </w:rPr>
                            </w:pPr>
                            <w:r w:rsidRPr="00851509">
                              <w:rPr>
                                <w:sz w:val="20"/>
                              </w:rPr>
                              <w:t>Telephone 0131 453 2464</w:t>
                            </w:r>
                          </w:p>
                          <w:p w14:paraId="423FDAD8" w14:textId="77777777" w:rsidR="00851509" w:rsidRPr="00851509" w:rsidRDefault="00851509" w:rsidP="00851509">
                            <w:pPr>
                              <w:rPr>
                                <w:sz w:val="20"/>
                              </w:rPr>
                            </w:pPr>
                            <w:r w:rsidRPr="00851509">
                              <w:rPr>
                                <w:sz w:val="20"/>
                              </w:rPr>
                              <w:t>Fax            0131 442 2842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65A62F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0.05pt;margin-top:-9.9pt;width:192.8pt;height:110.7pt;z-index:25165721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" filled="f" stroked="f">
                <v:textbox style="mso-fit-shape-to-text:t">
                  <w:txbxContent>
                    <w:p w14:paraId="672A6659" w14:textId="77777777" w:rsidR="00851509" w:rsidRPr="00851509" w:rsidRDefault="00851509" w:rsidP="00851509">
                      <w:pPr>
                        <w:rPr>
                          <w:sz w:val="20"/>
                        </w:rPr>
                      </w:pPr>
                    </w:p>
                    <w:p w14:paraId="0E80907E" w14:textId="77777777" w:rsidR="00851509" w:rsidRPr="00851509" w:rsidRDefault="00851509" w:rsidP="00851509">
                      <w:pPr>
                        <w:rPr>
                          <w:sz w:val="20"/>
                        </w:rPr>
                      </w:pPr>
                      <w:r w:rsidRPr="00851509">
                        <w:rPr>
                          <w:sz w:val="20"/>
                        </w:rPr>
                        <w:t>SIGHTHILL SCHOOL</w:t>
                      </w:r>
                    </w:p>
                    <w:p w14:paraId="0C7D1EA6" w14:textId="77777777" w:rsidR="00851509" w:rsidRPr="00851509" w:rsidRDefault="00851509" w:rsidP="00851509">
                      <w:pPr>
                        <w:rPr>
                          <w:sz w:val="20"/>
                        </w:rPr>
                      </w:pPr>
                      <w:r w:rsidRPr="00851509">
                        <w:rPr>
                          <w:sz w:val="20"/>
                        </w:rPr>
                        <w:t>1 CALDER PARK</w:t>
                      </w:r>
                    </w:p>
                    <w:p w14:paraId="4D6D629D" w14:textId="77777777" w:rsidR="00851509" w:rsidRPr="00851509" w:rsidRDefault="00851509" w:rsidP="00851509">
                      <w:pPr>
                        <w:rPr>
                          <w:sz w:val="20"/>
                        </w:rPr>
                      </w:pPr>
                      <w:r w:rsidRPr="00851509">
                        <w:rPr>
                          <w:sz w:val="20"/>
                        </w:rPr>
                        <w:t>EDINBURGH EH11 4NF</w:t>
                      </w:r>
                    </w:p>
                    <w:p w14:paraId="0A37501D" w14:textId="77777777" w:rsidR="00851509" w:rsidRPr="00851509" w:rsidRDefault="00851509" w:rsidP="00851509">
                      <w:pPr>
                        <w:rPr>
                          <w:sz w:val="20"/>
                        </w:rPr>
                      </w:pPr>
                    </w:p>
                    <w:p w14:paraId="0FC85868" w14:textId="77777777" w:rsidR="00851509" w:rsidRPr="00851509" w:rsidRDefault="00886E30" w:rsidP="00851509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</w:t>
                      </w:r>
                      <w:r w:rsidR="00D856C2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Langley</w:t>
                      </w:r>
                      <w:r w:rsidR="00A82366">
                        <w:rPr>
                          <w:sz w:val="20"/>
                        </w:rPr>
                        <w:t>: Head Teacher</w:t>
                      </w:r>
                    </w:p>
                    <w:p w14:paraId="5DAB6C7B" w14:textId="77777777" w:rsidR="00851509" w:rsidRPr="00851509" w:rsidRDefault="00851509" w:rsidP="00851509">
                      <w:pPr>
                        <w:rPr>
                          <w:sz w:val="20"/>
                        </w:rPr>
                      </w:pPr>
                    </w:p>
                    <w:p w14:paraId="253BC73B" w14:textId="77777777" w:rsidR="00851509" w:rsidRPr="00851509" w:rsidRDefault="00851509" w:rsidP="00851509">
                      <w:pPr>
                        <w:rPr>
                          <w:sz w:val="20"/>
                        </w:rPr>
                      </w:pPr>
                      <w:r w:rsidRPr="00851509">
                        <w:rPr>
                          <w:sz w:val="20"/>
                        </w:rPr>
                        <w:t>Telephone 0131 453 2464</w:t>
                      </w:r>
                    </w:p>
                    <w:p w14:paraId="423FDAD8" w14:textId="77777777" w:rsidR="00851509" w:rsidRPr="00851509" w:rsidRDefault="00851509" w:rsidP="00851509">
                      <w:pPr>
                        <w:rPr>
                          <w:sz w:val="20"/>
                        </w:rPr>
                      </w:pPr>
                      <w:r w:rsidRPr="00851509">
                        <w:rPr>
                          <w:sz w:val="20"/>
                        </w:rPr>
                        <w:t>Fax            0131 442 2842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97015">
        <w:rPr>
          <w:rFonts w:ascii="Comic Sans MS" w:hAnsi="Comic Sans MS"/>
        </w:rPr>
        <w:tab/>
      </w:r>
      <w:r w:rsidR="00897015">
        <w:rPr>
          <w:rFonts w:ascii="Comic Sans MS" w:hAnsi="Comic Sans MS"/>
        </w:rPr>
        <w:tab/>
      </w:r>
      <w:r w:rsidR="00897015">
        <w:rPr>
          <w:rFonts w:ascii="Comic Sans MS" w:hAnsi="Comic Sans MS"/>
        </w:rPr>
        <w:tab/>
      </w:r>
      <w:r w:rsidR="00897015">
        <w:rPr>
          <w:rFonts w:ascii="Comic Sans MS" w:hAnsi="Comic Sans MS"/>
        </w:rPr>
        <w:tab/>
      </w:r>
      <w:r w:rsidR="00897015">
        <w:rPr>
          <w:rFonts w:ascii="Comic Sans MS" w:hAnsi="Comic Sans MS"/>
        </w:rPr>
        <w:tab/>
      </w:r>
      <w:r w:rsidR="00897015">
        <w:rPr>
          <w:rFonts w:ascii="Comic Sans MS" w:hAnsi="Comic Sans MS"/>
        </w:rPr>
        <w:tab/>
      </w:r>
      <w:r w:rsidR="00897015">
        <w:rPr>
          <w:rFonts w:ascii="Comic Sans MS" w:hAnsi="Comic Sans MS"/>
        </w:rPr>
        <w:tab/>
      </w:r>
      <w:r w:rsidR="00897015">
        <w:rPr>
          <w:rFonts w:ascii="Comic Sans MS" w:hAnsi="Comic Sans MS"/>
        </w:rPr>
        <w:tab/>
      </w:r>
      <w:r w:rsidR="00897015">
        <w:rPr>
          <w:rFonts w:ascii="Comic Sans MS" w:hAnsi="Comic Sans MS"/>
        </w:rPr>
        <w:tab/>
      </w:r>
    </w:p>
    <w:p w14:paraId="41C8F396" w14:textId="77777777" w:rsidR="00D22523" w:rsidRDefault="00D22523" w:rsidP="000D6F9A">
      <w:pPr>
        <w:rPr>
          <w:rFonts w:ascii="Comic Sans MS" w:hAnsi="Comic Sans MS"/>
        </w:rPr>
      </w:pPr>
    </w:p>
    <w:p w14:paraId="64918C40" w14:textId="77777777" w:rsidR="00D22523" w:rsidRPr="00D22523" w:rsidRDefault="005D4235" w:rsidP="00D22523">
      <w:pPr>
        <w:rPr>
          <w:rFonts w:ascii="Comic Sans MS" w:hAnsi="Comic Sans MS"/>
        </w:rPr>
      </w:pPr>
      <w:r>
        <w:rPr>
          <w:rFonts w:ascii="Comic Sans MS" w:hAnsi="Comic Sans MS"/>
          <w:noProof/>
          <w:lang w:val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CF9AF9" wp14:editId="07777777">
                <wp:simplePos x="0" y="0"/>
                <wp:positionH relativeFrom="column">
                  <wp:posOffset>-1760855</wp:posOffset>
                </wp:positionH>
                <wp:positionV relativeFrom="paragraph">
                  <wp:posOffset>230505</wp:posOffset>
                </wp:positionV>
                <wp:extent cx="6936740" cy="635"/>
                <wp:effectExtent l="0" t="0" r="0" b="0"/>
                <wp:wrapNone/>
                <wp:docPr id="36415912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67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3F43A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" o:spid="_x0000_s1026" type="#_x0000_t32" style="position:absolute;margin-left:-138.65pt;margin-top:18.15pt;width:546.2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"/>
            </w:pict>
          </mc:Fallback>
        </mc:AlternateContent>
      </w:r>
    </w:p>
    <w:p w14:paraId="72A3D3EC" w14:textId="77777777" w:rsidR="00176AB8" w:rsidRDefault="00176AB8" w:rsidP="00D22523">
      <w:pPr>
        <w:tabs>
          <w:tab w:val="left" w:pos="7785"/>
        </w:tabs>
        <w:rPr>
          <w:rFonts w:ascii="Comic Sans MS" w:hAnsi="Comic Sans MS"/>
        </w:rPr>
      </w:pPr>
    </w:p>
    <w:p w14:paraId="0D0B940D" w14:textId="77777777" w:rsidR="00886E30" w:rsidRPr="00250CE6" w:rsidRDefault="00886E30" w:rsidP="00D22523">
      <w:pPr>
        <w:tabs>
          <w:tab w:val="left" w:pos="7785"/>
        </w:tabs>
        <w:rPr>
          <w:rFonts w:ascii="Aptos Display" w:hAnsi="Aptos Display"/>
        </w:rPr>
      </w:pPr>
    </w:p>
    <w:p w14:paraId="280CA7FA" w14:textId="3082CA57" w:rsidR="00886E30" w:rsidRPr="00AB7DA6" w:rsidRDefault="00160CC5" w:rsidP="00D22523">
      <w:pPr>
        <w:tabs>
          <w:tab w:val="left" w:pos="7785"/>
        </w:tabs>
        <w:rPr>
          <w:rFonts w:ascii="Aptos Display" w:hAnsi="Aptos Display"/>
          <w:sz w:val="28"/>
          <w:szCs w:val="28"/>
        </w:rPr>
      </w:pPr>
      <w:r w:rsidRPr="00AB7DA6">
        <w:rPr>
          <w:rFonts w:ascii="Aptos Display" w:hAnsi="Aptos Display"/>
          <w:sz w:val="28"/>
          <w:szCs w:val="28"/>
        </w:rPr>
        <w:t>Dear P1 Families</w:t>
      </w:r>
      <w:r w:rsidR="70887F2C" w:rsidRPr="00AB7DA6">
        <w:rPr>
          <w:rFonts w:ascii="Aptos Display" w:hAnsi="Aptos Display"/>
          <w:sz w:val="28"/>
          <w:szCs w:val="28"/>
        </w:rPr>
        <w:t xml:space="preserve">, </w:t>
      </w:r>
    </w:p>
    <w:p w14:paraId="21E6182A" w14:textId="4A28F3BF" w:rsidR="3BF448CA" w:rsidRPr="00AB7DA6" w:rsidRDefault="3BF448CA" w:rsidP="3BF448CA">
      <w:pPr>
        <w:tabs>
          <w:tab w:val="left" w:pos="7785"/>
        </w:tabs>
        <w:rPr>
          <w:rFonts w:ascii="Aptos Display" w:hAnsi="Aptos Display"/>
          <w:sz w:val="28"/>
          <w:szCs w:val="28"/>
        </w:rPr>
      </w:pPr>
    </w:p>
    <w:p w14:paraId="7A84A079" w14:textId="100451F4" w:rsidR="70887F2C" w:rsidRPr="00AB7DA6" w:rsidRDefault="70887F2C" w:rsidP="3BF448CA">
      <w:pPr>
        <w:tabs>
          <w:tab w:val="left" w:pos="7785"/>
        </w:tabs>
        <w:rPr>
          <w:rFonts w:ascii="Aptos Display" w:hAnsi="Aptos Display"/>
          <w:sz w:val="28"/>
          <w:szCs w:val="28"/>
        </w:rPr>
      </w:pPr>
      <w:r w:rsidRPr="00AB7DA6">
        <w:rPr>
          <w:rFonts w:ascii="Aptos Display" w:hAnsi="Aptos Display"/>
          <w:sz w:val="28"/>
          <w:szCs w:val="28"/>
        </w:rPr>
        <w:t xml:space="preserve">We have had a great start to our year. </w:t>
      </w:r>
      <w:r w:rsidR="2379ADF7" w:rsidRPr="00AB7DA6">
        <w:rPr>
          <w:rFonts w:ascii="Aptos Display" w:hAnsi="Aptos Display"/>
          <w:sz w:val="28"/>
          <w:szCs w:val="28"/>
        </w:rPr>
        <w:t xml:space="preserve">Our </w:t>
      </w:r>
      <w:r w:rsidR="6BC87A3A" w:rsidRPr="00AB7DA6">
        <w:rPr>
          <w:rFonts w:ascii="Aptos Display" w:hAnsi="Aptos Display"/>
          <w:sz w:val="28"/>
          <w:szCs w:val="28"/>
        </w:rPr>
        <w:t xml:space="preserve">pupils </w:t>
      </w:r>
      <w:r w:rsidR="71F9FB05" w:rsidRPr="00AB7DA6">
        <w:rPr>
          <w:rFonts w:ascii="Aptos Display" w:hAnsi="Aptos Display"/>
          <w:sz w:val="28"/>
          <w:szCs w:val="28"/>
        </w:rPr>
        <w:t>enjoyed</w:t>
      </w:r>
      <w:r w:rsidR="6BC87A3A" w:rsidRPr="00AB7DA6">
        <w:rPr>
          <w:rFonts w:ascii="Aptos Display" w:hAnsi="Aptos Display"/>
          <w:sz w:val="28"/>
          <w:szCs w:val="28"/>
        </w:rPr>
        <w:t xml:space="preserve"> exploring our 3 learning space</w:t>
      </w:r>
      <w:r w:rsidR="5B61568A" w:rsidRPr="00AB7DA6">
        <w:rPr>
          <w:rFonts w:ascii="Aptos Display" w:hAnsi="Aptos Display"/>
          <w:sz w:val="28"/>
          <w:szCs w:val="28"/>
        </w:rPr>
        <w:t>s:</w:t>
      </w:r>
      <w:r w:rsidR="6BC87A3A" w:rsidRPr="00AB7DA6">
        <w:rPr>
          <w:rFonts w:ascii="Aptos Display" w:hAnsi="Aptos Display"/>
          <w:sz w:val="28"/>
          <w:szCs w:val="28"/>
        </w:rPr>
        <w:t xml:space="preserve"> the </w:t>
      </w:r>
      <w:proofErr w:type="gramStart"/>
      <w:r w:rsidR="6BC87A3A" w:rsidRPr="00AB7DA6">
        <w:rPr>
          <w:rFonts w:ascii="Aptos Display" w:hAnsi="Aptos Display"/>
          <w:sz w:val="28"/>
          <w:szCs w:val="28"/>
        </w:rPr>
        <w:t>sun</w:t>
      </w:r>
      <w:r w:rsidR="6162CBA4" w:rsidRPr="00AB7DA6">
        <w:rPr>
          <w:rFonts w:ascii="Aptos Display" w:hAnsi="Aptos Display"/>
          <w:sz w:val="28"/>
          <w:szCs w:val="28"/>
        </w:rPr>
        <w:t xml:space="preserve"> room</w:t>
      </w:r>
      <w:proofErr w:type="gramEnd"/>
      <w:r w:rsidR="6162CBA4" w:rsidRPr="00AB7DA6">
        <w:rPr>
          <w:rFonts w:ascii="Aptos Display" w:hAnsi="Aptos Display"/>
          <w:sz w:val="28"/>
          <w:szCs w:val="28"/>
        </w:rPr>
        <w:t>, the flower room</w:t>
      </w:r>
      <w:r w:rsidR="360A5921" w:rsidRPr="00AB7DA6">
        <w:rPr>
          <w:rFonts w:ascii="Aptos Display" w:hAnsi="Aptos Display"/>
          <w:sz w:val="28"/>
          <w:szCs w:val="28"/>
        </w:rPr>
        <w:t xml:space="preserve"> and the meadow. </w:t>
      </w:r>
    </w:p>
    <w:p w14:paraId="3DE014B5" w14:textId="34C9389F" w:rsidR="3BF448CA" w:rsidRPr="00AB7DA6" w:rsidRDefault="3BF448CA" w:rsidP="3BF448CA">
      <w:pPr>
        <w:tabs>
          <w:tab w:val="left" w:pos="7785"/>
        </w:tabs>
        <w:rPr>
          <w:rFonts w:ascii="Aptos Display" w:hAnsi="Aptos Display"/>
          <w:sz w:val="28"/>
          <w:szCs w:val="28"/>
        </w:rPr>
      </w:pPr>
    </w:p>
    <w:p w14:paraId="474C4EF8" w14:textId="14483351" w:rsidR="59EC9503" w:rsidRPr="00AB7DA6" w:rsidRDefault="59EC9503" w:rsidP="3BF448CA">
      <w:pPr>
        <w:tabs>
          <w:tab w:val="left" w:pos="7785"/>
        </w:tabs>
        <w:rPr>
          <w:rFonts w:ascii="Aptos Display" w:hAnsi="Aptos Display"/>
          <w:sz w:val="28"/>
          <w:szCs w:val="28"/>
        </w:rPr>
      </w:pPr>
      <w:r w:rsidRPr="00AB7DA6">
        <w:rPr>
          <w:rFonts w:ascii="Aptos Display" w:hAnsi="Aptos Display"/>
          <w:sz w:val="28"/>
          <w:szCs w:val="28"/>
        </w:rPr>
        <w:t xml:space="preserve">We </w:t>
      </w:r>
      <w:r w:rsidR="5061C96B" w:rsidRPr="00AB7DA6">
        <w:rPr>
          <w:rFonts w:ascii="Aptos Display" w:hAnsi="Aptos Display"/>
          <w:sz w:val="28"/>
          <w:szCs w:val="28"/>
        </w:rPr>
        <w:t xml:space="preserve">will have termly </w:t>
      </w:r>
      <w:r w:rsidRPr="00AB7DA6">
        <w:rPr>
          <w:rFonts w:ascii="Aptos Display" w:hAnsi="Aptos Display"/>
          <w:sz w:val="28"/>
          <w:szCs w:val="28"/>
        </w:rPr>
        <w:t xml:space="preserve">Stay and Play sessions </w:t>
      </w:r>
      <w:r w:rsidR="3EFB03CA" w:rsidRPr="00AB7DA6">
        <w:rPr>
          <w:rFonts w:ascii="Aptos Display" w:hAnsi="Aptos Display"/>
          <w:sz w:val="28"/>
          <w:szCs w:val="28"/>
        </w:rPr>
        <w:t xml:space="preserve">for you to come and join in our learning through play. The dates are written below. </w:t>
      </w:r>
    </w:p>
    <w:p w14:paraId="745FFCB9" w14:textId="7402EAD3" w:rsidR="3BF448CA" w:rsidRPr="00AB7DA6" w:rsidRDefault="3BF448CA" w:rsidP="3BF448CA">
      <w:pPr>
        <w:tabs>
          <w:tab w:val="left" w:pos="7785"/>
        </w:tabs>
        <w:rPr>
          <w:rFonts w:ascii="Aptos Display" w:hAnsi="Aptos Display"/>
          <w:sz w:val="28"/>
          <w:szCs w:val="28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015"/>
      </w:tblGrid>
      <w:tr w:rsidR="3BF448CA" w:rsidRPr="00AB7DA6" w14:paraId="0E8708FE" w14:textId="77777777" w:rsidTr="3BF448CA">
        <w:trPr>
          <w:trHeight w:val="300"/>
        </w:trPr>
        <w:tc>
          <w:tcPr>
            <w:tcW w:w="3015" w:type="dxa"/>
          </w:tcPr>
          <w:p w14:paraId="15B23FCD" w14:textId="5180F9C5" w:rsidR="4F8005AF" w:rsidRPr="00AB7DA6" w:rsidRDefault="4F8005AF" w:rsidP="3BF448CA">
            <w:pPr>
              <w:rPr>
                <w:rFonts w:ascii="Aptos Display" w:hAnsi="Aptos Display"/>
                <w:sz w:val="28"/>
                <w:szCs w:val="28"/>
              </w:rPr>
            </w:pPr>
            <w:r w:rsidRPr="00AB7DA6">
              <w:rPr>
                <w:rFonts w:ascii="Aptos Display" w:hAnsi="Aptos Display"/>
                <w:sz w:val="28"/>
                <w:szCs w:val="28"/>
              </w:rPr>
              <w:t>19</w:t>
            </w:r>
            <w:r w:rsidRPr="00AB7DA6">
              <w:rPr>
                <w:rFonts w:ascii="Aptos Display" w:hAnsi="Aptos Display"/>
                <w:sz w:val="28"/>
                <w:szCs w:val="28"/>
                <w:vertAlign w:val="superscript"/>
              </w:rPr>
              <w:t>th</w:t>
            </w:r>
            <w:r w:rsidRPr="00AB7DA6">
              <w:rPr>
                <w:rFonts w:ascii="Aptos Display" w:hAnsi="Aptos Display"/>
                <w:sz w:val="28"/>
                <w:szCs w:val="28"/>
              </w:rPr>
              <w:t xml:space="preserve"> of September 2024</w:t>
            </w:r>
          </w:p>
        </w:tc>
      </w:tr>
      <w:tr w:rsidR="3BF448CA" w:rsidRPr="00AB7DA6" w14:paraId="318CE7FB" w14:textId="77777777" w:rsidTr="3BF448CA">
        <w:trPr>
          <w:trHeight w:val="300"/>
        </w:trPr>
        <w:tc>
          <w:tcPr>
            <w:tcW w:w="3015" w:type="dxa"/>
          </w:tcPr>
          <w:p w14:paraId="6B8CF174" w14:textId="542B30F5" w:rsidR="4F8005AF" w:rsidRPr="00AB7DA6" w:rsidRDefault="4F8005AF" w:rsidP="3BF448CA">
            <w:pPr>
              <w:rPr>
                <w:rFonts w:ascii="Aptos Display" w:hAnsi="Aptos Display"/>
                <w:sz w:val="28"/>
                <w:szCs w:val="28"/>
              </w:rPr>
            </w:pPr>
            <w:r w:rsidRPr="00AB7DA6">
              <w:rPr>
                <w:rFonts w:ascii="Aptos Display" w:hAnsi="Aptos Display"/>
                <w:sz w:val="28"/>
                <w:szCs w:val="28"/>
              </w:rPr>
              <w:t>20</w:t>
            </w:r>
            <w:r w:rsidRPr="00AB7DA6">
              <w:rPr>
                <w:rFonts w:ascii="Aptos Display" w:hAnsi="Aptos Display"/>
                <w:sz w:val="28"/>
                <w:szCs w:val="28"/>
                <w:vertAlign w:val="superscript"/>
              </w:rPr>
              <w:t>th</w:t>
            </w:r>
            <w:r w:rsidRPr="00AB7DA6">
              <w:rPr>
                <w:rFonts w:ascii="Aptos Display" w:hAnsi="Aptos Display"/>
                <w:sz w:val="28"/>
                <w:szCs w:val="28"/>
              </w:rPr>
              <w:t xml:space="preserve"> of November 2024</w:t>
            </w:r>
          </w:p>
        </w:tc>
      </w:tr>
      <w:tr w:rsidR="3BF448CA" w:rsidRPr="00AB7DA6" w14:paraId="7A09378A" w14:textId="77777777" w:rsidTr="3BF448CA">
        <w:trPr>
          <w:trHeight w:val="300"/>
        </w:trPr>
        <w:tc>
          <w:tcPr>
            <w:tcW w:w="3015" w:type="dxa"/>
          </w:tcPr>
          <w:p w14:paraId="2865E41C" w14:textId="13E62FF0" w:rsidR="4F8005AF" w:rsidRPr="00AB7DA6" w:rsidRDefault="4F8005AF" w:rsidP="3BF448CA">
            <w:pPr>
              <w:rPr>
                <w:rFonts w:ascii="Aptos Display" w:hAnsi="Aptos Display"/>
                <w:sz w:val="28"/>
                <w:szCs w:val="28"/>
              </w:rPr>
            </w:pPr>
            <w:r w:rsidRPr="00AB7DA6">
              <w:rPr>
                <w:rFonts w:ascii="Aptos Display" w:hAnsi="Aptos Display"/>
                <w:sz w:val="28"/>
                <w:szCs w:val="28"/>
              </w:rPr>
              <w:t>25</w:t>
            </w:r>
            <w:r w:rsidRPr="00AB7DA6">
              <w:rPr>
                <w:rFonts w:ascii="Aptos Display" w:hAnsi="Aptos Display"/>
                <w:sz w:val="28"/>
                <w:szCs w:val="28"/>
                <w:vertAlign w:val="superscript"/>
              </w:rPr>
              <w:t>th</w:t>
            </w:r>
            <w:r w:rsidRPr="00AB7DA6">
              <w:rPr>
                <w:rFonts w:ascii="Aptos Display" w:hAnsi="Aptos Display"/>
                <w:sz w:val="28"/>
                <w:szCs w:val="28"/>
              </w:rPr>
              <w:t xml:space="preserve"> of February 2025</w:t>
            </w:r>
          </w:p>
        </w:tc>
      </w:tr>
      <w:tr w:rsidR="3BF448CA" w:rsidRPr="00AB7DA6" w14:paraId="658C7E5C" w14:textId="77777777" w:rsidTr="3BF448CA">
        <w:trPr>
          <w:trHeight w:val="300"/>
        </w:trPr>
        <w:tc>
          <w:tcPr>
            <w:tcW w:w="3015" w:type="dxa"/>
          </w:tcPr>
          <w:p w14:paraId="79A717F3" w14:textId="10D21B92" w:rsidR="4F8005AF" w:rsidRPr="00AB7DA6" w:rsidRDefault="4F8005AF" w:rsidP="3BF448CA">
            <w:pPr>
              <w:rPr>
                <w:rFonts w:ascii="Aptos Display" w:hAnsi="Aptos Display"/>
                <w:sz w:val="28"/>
                <w:szCs w:val="28"/>
              </w:rPr>
            </w:pPr>
            <w:r w:rsidRPr="00AB7DA6">
              <w:rPr>
                <w:rFonts w:ascii="Aptos Display" w:hAnsi="Aptos Display"/>
                <w:sz w:val="28"/>
                <w:szCs w:val="28"/>
              </w:rPr>
              <w:t>27</w:t>
            </w:r>
            <w:r w:rsidRPr="00AB7DA6">
              <w:rPr>
                <w:rFonts w:ascii="Aptos Display" w:hAnsi="Aptos Display"/>
                <w:sz w:val="28"/>
                <w:szCs w:val="28"/>
                <w:vertAlign w:val="superscript"/>
              </w:rPr>
              <w:t>th</w:t>
            </w:r>
            <w:r w:rsidRPr="00AB7DA6">
              <w:rPr>
                <w:rFonts w:ascii="Aptos Display" w:hAnsi="Aptos Display"/>
                <w:sz w:val="28"/>
                <w:szCs w:val="28"/>
              </w:rPr>
              <w:t xml:space="preserve"> of May 2025</w:t>
            </w:r>
          </w:p>
        </w:tc>
      </w:tr>
    </w:tbl>
    <w:p w14:paraId="049F31CB" w14:textId="375FAB6E" w:rsidR="00886E30" w:rsidRPr="00AB7DA6" w:rsidRDefault="00886E30" w:rsidP="3BF448CA">
      <w:pPr>
        <w:tabs>
          <w:tab w:val="left" w:pos="7785"/>
        </w:tabs>
        <w:rPr>
          <w:rFonts w:ascii="Aptos Display" w:hAnsi="Aptos Display"/>
          <w:sz w:val="28"/>
          <w:szCs w:val="28"/>
        </w:rPr>
      </w:pPr>
    </w:p>
    <w:p w14:paraId="12578EF3" w14:textId="2DE98DD8" w:rsidR="69935382" w:rsidRPr="00AB7DA6" w:rsidRDefault="69935382" w:rsidP="3BF448CA">
      <w:pPr>
        <w:tabs>
          <w:tab w:val="left" w:pos="7785"/>
        </w:tabs>
        <w:rPr>
          <w:rFonts w:ascii="Aptos Display" w:hAnsi="Aptos Display"/>
          <w:sz w:val="28"/>
          <w:szCs w:val="28"/>
        </w:rPr>
      </w:pPr>
      <w:r w:rsidRPr="00AB7DA6">
        <w:rPr>
          <w:rFonts w:ascii="Aptos Display" w:hAnsi="Aptos Display"/>
          <w:sz w:val="28"/>
          <w:szCs w:val="28"/>
        </w:rPr>
        <w:t xml:space="preserve">We hope to see you then. </w:t>
      </w:r>
    </w:p>
    <w:p w14:paraId="1C87DE81" w14:textId="0BD57CE3" w:rsidR="69935382" w:rsidRPr="00AB7DA6" w:rsidRDefault="69935382" w:rsidP="3BF448CA">
      <w:pPr>
        <w:tabs>
          <w:tab w:val="left" w:pos="7785"/>
        </w:tabs>
        <w:rPr>
          <w:rFonts w:ascii="Aptos Display" w:hAnsi="Aptos Display"/>
          <w:sz w:val="28"/>
          <w:szCs w:val="28"/>
        </w:rPr>
      </w:pPr>
      <w:r w:rsidRPr="00AB7DA6">
        <w:rPr>
          <w:rFonts w:ascii="Aptos Display" w:hAnsi="Aptos Display"/>
          <w:sz w:val="28"/>
          <w:szCs w:val="28"/>
        </w:rPr>
        <w:t xml:space="preserve">As always, if you have any questions please ask us. </w:t>
      </w:r>
    </w:p>
    <w:p w14:paraId="53128261" w14:textId="19177365" w:rsidR="00886E30" w:rsidRPr="00AB7DA6" w:rsidRDefault="00886E30" w:rsidP="00D22523">
      <w:pPr>
        <w:tabs>
          <w:tab w:val="left" w:pos="7785"/>
        </w:tabs>
        <w:rPr>
          <w:rFonts w:ascii="Aptos Display" w:hAnsi="Aptos Display"/>
          <w:sz w:val="28"/>
          <w:szCs w:val="28"/>
        </w:rPr>
      </w:pPr>
      <w:r w:rsidRPr="00AB7DA6">
        <w:rPr>
          <w:rFonts w:ascii="Aptos Display" w:hAnsi="Aptos Display"/>
          <w:sz w:val="28"/>
          <w:szCs w:val="28"/>
        </w:rPr>
        <w:t>Thank You</w:t>
      </w:r>
      <w:r w:rsidR="1D2500BE" w:rsidRPr="00AB7DA6">
        <w:rPr>
          <w:rFonts w:ascii="Aptos Display" w:hAnsi="Aptos Display"/>
          <w:sz w:val="28"/>
          <w:szCs w:val="28"/>
        </w:rPr>
        <w:t>,</w:t>
      </w:r>
    </w:p>
    <w:p w14:paraId="1E860ADB" w14:textId="529803D8" w:rsidR="3BF448CA" w:rsidRPr="00AB7DA6" w:rsidRDefault="3BF448CA" w:rsidP="3BF448CA">
      <w:pPr>
        <w:tabs>
          <w:tab w:val="left" w:pos="7785"/>
        </w:tabs>
        <w:rPr>
          <w:rFonts w:ascii="Aptos Display" w:hAnsi="Aptos Display"/>
          <w:sz w:val="28"/>
          <w:szCs w:val="28"/>
        </w:rPr>
      </w:pPr>
    </w:p>
    <w:p w14:paraId="2378D189" w14:textId="77777777" w:rsidR="00886E30" w:rsidRPr="00AB7DA6" w:rsidRDefault="00160CC5" w:rsidP="00D22523">
      <w:pPr>
        <w:tabs>
          <w:tab w:val="left" w:pos="7785"/>
        </w:tabs>
        <w:rPr>
          <w:rFonts w:ascii="Aptos Display" w:hAnsi="Aptos Display"/>
          <w:sz w:val="28"/>
          <w:szCs w:val="28"/>
        </w:rPr>
      </w:pPr>
      <w:r w:rsidRPr="00AB7DA6">
        <w:rPr>
          <w:rFonts w:ascii="Aptos Display" w:hAnsi="Aptos Display"/>
          <w:sz w:val="28"/>
          <w:szCs w:val="28"/>
        </w:rPr>
        <w:t>P1 Team</w:t>
      </w:r>
    </w:p>
    <w:sectPr w:rsidR="00886E30" w:rsidRPr="00AB7DA6" w:rsidSect="00621DC4">
      <w:footerReference w:type="default" r:id="rId11"/>
      <w:pgSz w:w="11907" w:h="16840"/>
      <w:pgMar w:top="709" w:right="1134" w:bottom="567" w:left="1134" w:header="567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B59D72" w14:textId="77777777" w:rsidR="00901C3F" w:rsidRPr="00064E9B" w:rsidRDefault="00901C3F">
      <w:pPr>
        <w:rPr>
          <w:sz w:val="21"/>
          <w:szCs w:val="21"/>
        </w:rPr>
      </w:pPr>
      <w:r w:rsidRPr="00064E9B">
        <w:rPr>
          <w:sz w:val="21"/>
          <w:szCs w:val="21"/>
        </w:rPr>
        <w:separator/>
      </w:r>
    </w:p>
  </w:endnote>
  <w:endnote w:type="continuationSeparator" w:id="0">
    <w:p w14:paraId="43FCA463" w14:textId="77777777" w:rsidR="00901C3F" w:rsidRPr="00064E9B" w:rsidRDefault="00901C3F">
      <w:pPr>
        <w:rPr>
          <w:sz w:val="21"/>
          <w:szCs w:val="21"/>
        </w:rPr>
      </w:pPr>
      <w:r w:rsidRPr="00064E9B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99056E" w14:textId="77777777" w:rsidR="00621DC4" w:rsidRPr="00064E9B" w:rsidRDefault="005D4235" w:rsidP="00621DC4">
    <w:pPr>
      <w:pStyle w:val="Footer"/>
      <w:rPr>
        <w:sz w:val="21"/>
        <w:szCs w:val="21"/>
      </w:rPr>
    </w:pPr>
    <w:r w:rsidRPr="00064E9B">
      <w:rPr>
        <w:noProof/>
        <w:sz w:val="21"/>
        <w:szCs w:val="21"/>
      </w:rPr>
      <w:drawing>
        <wp:inline distT="0" distB="0" distL="0" distR="0" wp14:anchorId="156F27D8" wp14:editId="07777777">
          <wp:extent cx="1504950" cy="485775"/>
          <wp:effectExtent l="0" t="0" r="0" b="0"/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495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21DC4">
      <w:rPr>
        <w:sz w:val="21"/>
        <w:szCs w:val="21"/>
      </w:rPr>
      <w:tab/>
    </w:r>
    <w:r w:rsidR="00621DC4">
      <w:rPr>
        <w:sz w:val="21"/>
        <w:szCs w:val="21"/>
      </w:rPr>
      <w:tab/>
    </w:r>
    <w:r w:rsidRPr="00FC3163">
      <w:rPr>
        <w:noProof/>
        <w:sz w:val="21"/>
        <w:szCs w:val="21"/>
      </w:rPr>
      <w:drawing>
        <wp:inline distT="0" distB="0" distL="0" distR="0" wp14:anchorId="5E33240A" wp14:editId="07777777">
          <wp:extent cx="1790700" cy="523875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07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AE75DE" w14:textId="77777777" w:rsidR="00901C3F" w:rsidRPr="00064E9B" w:rsidRDefault="00901C3F">
      <w:pPr>
        <w:rPr>
          <w:sz w:val="21"/>
          <w:szCs w:val="21"/>
        </w:rPr>
      </w:pPr>
      <w:r w:rsidRPr="00064E9B">
        <w:rPr>
          <w:sz w:val="21"/>
          <w:szCs w:val="21"/>
        </w:rPr>
        <w:separator/>
      </w:r>
    </w:p>
  </w:footnote>
  <w:footnote w:type="continuationSeparator" w:id="0">
    <w:p w14:paraId="5624D3C2" w14:textId="77777777" w:rsidR="00901C3F" w:rsidRPr="00064E9B" w:rsidRDefault="00901C3F">
      <w:pPr>
        <w:rPr>
          <w:sz w:val="21"/>
          <w:szCs w:val="21"/>
        </w:rPr>
      </w:pPr>
      <w:r w:rsidRPr="00064E9B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5B4A06"/>
    <w:multiLevelType w:val="hybridMultilevel"/>
    <w:tmpl w:val="196C84F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B0E4C9C"/>
    <w:multiLevelType w:val="hybridMultilevel"/>
    <w:tmpl w:val="988EF36C"/>
    <w:lvl w:ilvl="0" w:tplc="0809000F">
      <w:start w:val="1"/>
      <w:numFmt w:val="decimal"/>
      <w:lvlText w:val="%1."/>
      <w:lvlJc w:val="left"/>
      <w:pPr>
        <w:tabs>
          <w:tab w:val="num" w:pos="2886"/>
        </w:tabs>
        <w:ind w:left="2886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3606"/>
        </w:tabs>
        <w:ind w:left="3606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4326"/>
        </w:tabs>
        <w:ind w:left="4326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5046"/>
        </w:tabs>
        <w:ind w:left="5046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5766"/>
        </w:tabs>
        <w:ind w:left="5766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6486"/>
        </w:tabs>
        <w:ind w:left="6486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7206"/>
        </w:tabs>
        <w:ind w:left="7206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7926"/>
        </w:tabs>
        <w:ind w:left="7926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8646"/>
        </w:tabs>
        <w:ind w:left="8646" w:hanging="180"/>
      </w:pPr>
    </w:lvl>
  </w:abstractNum>
  <w:num w:numId="1" w16cid:durableId="500657147">
    <w:abstractNumId w:val="1"/>
  </w:num>
  <w:num w:numId="2" w16cid:durableId="1444230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6EF"/>
    <w:rsid w:val="00006356"/>
    <w:rsid w:val="00014526"/>
    <w:rsid w:val="0003053C"/>
    <w:rsid w:val="00080340"/>
    <w:rsid w:val="00095508"/>
    <w:rsid w:val="000A1E5E"/>
    <w:rsid w:val="000D6F9A"/>
    <w:rsid w:val="000E2372"/>
    <w:rsid w:val="000E583C"/>
    <w:rsid w:val="00101441"/>
    <w:rsid w:val="00147ACB"/>
    <w:rsid w:val="00160CC5"/>
    <w:rsid w:val="00176AB8"/>
    <w:rsid w:val="001777E2"/>
    <w:rsid w:val="001832B6"/>
    <w:rsid w:val="001A0A42"/>
    <w:rsid w:val="001C59C8"/>
    <w:rsid w:val="001D3A34"/>
    <w:rsid w:val="001F1071"/>
    <w:rsid w:val="002256EF"/>
    <w:rsid w:val="0024432E"/>
    <w:rsid w:val="00250CE6"/>
    <w:rsid w:val="00251BDF"/>
    <w:rsid w:val="00286289"/>
    <w:rsid w:val="002B02C6"/>
    <w:rsid w:val="0032190E"/>
    <w:rsid w:val="0032623F"/>
    <w:rsid w:val="00366D1B"/>
    <w:rsid w:val="00382882"/>
    <w:rsid w:val="003B5FA6"/>
    <w:rsid w:val="003B6E2D"/>
    <w:rsid w:val="003D073D"/>
    <w:rsid w:val="004224D5"/>
    <w:rsid w:val="00463FC9"/>
    <w:rsid w:val="00470D3D"/>
    <w:rsid w:val="0047628F"/>
    <w:rsid w:val="004A1BAB"/>
    <w:rsid w:val="004A6F3D"/>
    <w:rsid w:val="004A7973"/>
    <w:rsid w:val="004A7B30"/>
    <w:rsid w:val="004A7BF6"/>
    <w:rsid w:val="004B04D7"/>
    <w:rsid w:val="004C7D14"/>
    <w:rsid w:val="004D71B3"/>
    <w:rsid w:val="00520636"/>
    <w:rsid w:val="005359A5"/>
    <w:rsid w:val="005364FD"/>
    <w:rsid w:val="00543C68"/>
    <w:rsid w:val="00550E27"/>
    <w:rsid w:val="005602AF"/>
    <w:rsid w:val="005606EB"/>
    <w:rsid w:val="0056367C"/>
    <w:rsid w:val="005714F9"/>
    <w:rsid w:val="00590984"/>
    <w:rsid w:val="005A577E"/>
    <w:rsid w:val="005B5A5D"/>
    <w:rsid w:val="005C3E31"/>
    <w:rsid w:val="005D2A13"/>
    <w:rsid w:val="005D4235"/>
    <w:rsid w:val="005E69CC"/>
    <w:rsid w:val="00621B01"/>
    <w:rsid w:val="00621DC4"/>
    <w:rsid w:val="006251EB"/>
    <w:rsid w:val="00633324"/>
    <w:rsid w:val="006613F8"/>
    <w:rsid w:val="0067761B"/>
    <w:rsid w:val="00677F16"/>
    <w:rsid w:val="00683207"/>
    <w:rsid w:val="006A2E0A"/>
    <w:rsid w:val="006C7952"/>
    <w:rsid w:val="006E1101"/>
    <w:rsid w:val="006F2880"/>
    <w:rsid w:val="0071283A"/>
    <w:rsid w:val="00726CEC"/>
    <w:rsid w:val="00727FCE"/>
    <w:rsid w:val="00744C86"/>
    <w:rsid w:val="0075033F"/>
    <w:rsid w:val="00755506"/>
    <w:rsid w:val="00767B86"/>
    <w:rsid w:val="0077355E"/>
    <w:rsid w:val="00777310"/>
    <w:rsid w:val="0078613C"/>
    <w:rsid w:val="007E3306"/>
    <w:rsid w:val="007E5771"/>
    <w:rsid w:val="007F1CDE"/>
    <w:rsid w:val="00830256"/>
    <w:rsid w:val="00851509"/>
    <w:rsid w:val="00886E30"/>
    <w:rsid w:val="00897015"/>
    <w:rsid w:val="008A27A7"/>
    <w:rsid w:val="008B7BF4"/>
    <w:rsid w:val="008C0CFA"/>
    <w:rsid w:val="008F4B3D"/>
    <w:rsid w:val="00901C3F"/>
    <w:rsid w:val="00902063"/>
    <w:rsid w:val="00917F81"/>
    <w:rsid w:val="009275CB"/>
    <w:rsid w:val="00946088"/>
    <w:rsid w:val="009609A5"/>
    <w:rsid w:val="009644C1"/>
    <w:rsid w:val="009A71BB"/>
    <w:rsid w:val="009A733C"/>
    <w:rsid w:val="009B5966"/>
    <w:rsid w:val="009D0825"/>
    <w:rsid w:val="009E5F1E"/>
    <w:rsid w:val="009F41E1"/>
    <w:rsid w:val="00A544E0"/>
    <w:rsid w:val="00A82366"/>
    <w:rsid w:val="00A934C0"/>
    <w:rsid w:val="00AB7DA6"/>
    <w:rsid w:val="00AE2C82"/>
    <w:rsid w:val="00B43266"/>
    <w:rsid w:val="00B673BD"/>
    <w:rsid w:val="00B71BC3"/>
    <w:rsid w:val="00B77349"/>
    <w:rsid w:val="00C10122"/>
    <w:rsid w:val="00C25136"/>
    <w:rsid w:val="00C45D9C"/>
    <w:rsid w:val="00C5394D"/>
    <w:rsid w:val="00C70FBD"/>
    <w:rsid w:val="00C949AF"/>
    <w:rsid w:val="00CD22D6"/>
    <w:rsid w:val="00CD4A34"/>
    <w:rsid w:val="00CE0897"/>
    <w:rsid w:val="00CE773F"/>
    <w:rsid w:val="00D22523"/>
    <w:rsid w:val="00D410C0"/>
    <w:rsid w:val="00D6461E"/>
    <w:rsid w:val="00D6495A"/>
    <w:rsid w:val="00D856C2"/>
    <w:rsid w:val="00DC0A55"/>
    <w:rsid w:val="00DC4C7E"/>
    <w:rsid w:val="00E01770"/>
    <w:rsid w:val="00E23A9E"/>
    <w:rsid w:val="00E30201"/>
    <w:rsid w:val="00E352F1"/>
    <w:rsid w:val="00E70215"/>
    <w:rsid w:val="00E70CF0"/>
    <w:rsid w:val="00EA4926"/>
    <w:rsid w:val="00EB197B"/>
    <w:rsid w:val="00EB1998"/>
    <w:rsid w:val="00EB4CFC"/>
    <w:rsid w:val="00EE5EF1"/>
    <w:rsid w:val="00EF13EC"/>
    <w:rsid w:val="00F119C5"/>
    <w:rsid w:val="00F53615"/>
    <w:rsid w:val="00F67ED3"/>
    <w:rsid w:val="00FB59A9"/>
    <w:rsid w:val="00FC03C8"/>
    <w:rsid w:val="00FF375D"/>
    <w:rsid w:val="0A63949B"/>
    <w:rsid w:val="13B3BCBA"/>
    <w:rsid w:val="144AB7B7"/>
    <w:rsid w:val="1616F309"/>
    <w:rsid w:val="17277D56"/>
    <w:rsid w:val="187EC841"/>
    <w:rsid w:val="1D2500BE"/>
    <w:rsid w:val="23751949"/>
    <w:rsid w:val="2379ADF7"/>
    <w:rsid w:val="2A5223B7"/>
    <w:rsid w:val="30AA1716"/>
    <w:rsid w:val="30FCD7F9"/>
    <w:rsid w:val="31058E27"/>
    <w:rsid w:val="360A5921"/>
    <w:rsid w:val="3BF448CA"/>
    <w:rsid w:val="3EFB03CA"/>
    <w:rsid w:val="431555E3"/>
    <w:rsid w:val="4A7055EB"/>
    <w:rsid w:val="4F8005AF"/>
    <w:rsid w:val="5061C96B"/>
    <w:rsid w:val="508CA038"/>
    <w:rsid w:val="57C55BE3"/>
    <w:rsid w:val="5967F0AA"/>
    <w:rsid w:val="59EC9503"/>
    <w:rsid w:val="5B61568A"/>
    <w:rsid w:val="6162CBA4"/>
    <w:rsid w:val="690D2AF6"/>
    <w:rsid w:val="69935382"/>
    <w:rsid w:val="6BC87A3A"/>
    <w:rsid w:val="70887F2C"/>
    <w:rsid w:val="71F9F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518309"/>
  <w15:chartTrackingRefBased/>
  <w15:docId w15:val="{715C14B6-C8E1-4FD9-B9A0-BD14CCE41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  <w:lang w:eastAsia="en-GB"/>
    </w:rPr>
  </w:style>
  <w:style w:type="paragraph" w:styleId="Heading9">
    <w:name w:val="heading 9"/>
    <w:basedOn w:val="Normal"/>
    <w:next w:val="Normal"/>
    <w:qFormat/>
    <w:rsid w:val="00064E9B"/>
    <w:pPr>
      <w:keepNext/>
      <w:tabs>
        <w:tab w:val="right" w:pos="-1276"/>
        <w:tab w:val="right" w:pos="-1134"/>
        <w:tab w:val="left" w:pos="-993"/>
        <w:tab w:val="left" w:pos="5954"/>
        <w:tab w:val="left" w:pos="6946"/>
        <w:tab w:val="left" w:pos="7484"/>
      </w:tabs>
      <w:overflowPunct/>
      <w:autoSpaceDE/>
      <w:autoSpaceDN/>
      <w:adjustRightInd/>
      <w:ind w:right="-6"/>
      <w:jc w:val="both"/>
      <w:textAlignment w:val="auto"/>
      <w:outlineLvl w:val="8"/>
    </w:pPr>
    <w:rPr>
      <w:i/>
      <w:iCs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5141A1"/>
    <w:rPr>
      <w:rFonts w:ascii="Tahoma" w:hAnsi="Tahoma" w:cs="Tahoma"/>
      <w:sz w:val="16"/>
      <w:szCs w:val="16"/>
    </w:rPr>
  </w:style>
  <w:style w:type="character" w:styleId="Hyperlink">
    <w:name w:val="Hyperlink"/>
    <w:rsid w:val="008A7369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886E30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EileenC\Local%20Settings\Temporary%20Internet%20Files\OLK4\BLOGO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2E037F45FE7A4A84F5FB462B372797" ma:contentTypeVersion="" ma:contentTypeDescription="Create a new document." ma:contentTypeScope="" ma:versionID="1088241c1e97b87110d376237781602a">
  <xsd:schema xmlns:xsd="http://www.w3.org/2001/XMLSchema" xmlns:xs="http://www.w3.org/2001/XMLSchema" xmlns:p="http://schemas.microsoft.com/office/2006/metadata/properties" xmlns:ns2="e131959e-cc4c-43ce-bb08-2b138744bcf2" xmlns:ns3="138fa5c7-31e1-4bb0-aeed-e9a28478882b" targetNamespace="http://schemas.microsoft.com/office/2006/metadata/properties" ma:root="true" ma:fieldsID="6bbd171c6cab5b1f4e52438b01dae763" ns2:_="" ns3:_="">
    <xsd:import namespace="e131959e-cc4c-43ce-bb08-2b138744bcf2"/>
    <xsd:import namespace="138fa5c7-31e1-4bb0-aeed-e9a2847888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31959e-cc4c-43ce-bb08-2b138744bc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8fa5c7-31e1-4bb0-aeed-e9a28478882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d4be4a6-2933-4478-ac5b-a3a0a9942ff6}" ma:internalName="TaxCatchAll" ma:showField="CatchAllData" ma:web="138fa5c7-31e1-4bb0-aeed-e9a2847888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6680B19-B583-40E0-81E3-24F46171CE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40BF2D-0235-498A-910E-AE8C2FEC22A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0F57105-3E89-4C9A-9DE3-675EB3BEBF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31959e-cc4c-43ce-bb08-2b138744bcf2"/>
    <ds:schemaRef ds:uri="138fa5c7-31e1-4bb0-aeed-e9a2847888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BLOGO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>CEC EDUCATION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EileenC</dc:creator>
  <cp:keywords/>
  <cp:lastModifiedBy>Suzanne Arnot</cp:lastModifiedBy>
  <cp:revision>2</cp:revision>
  <cp:lastPrinted>2014-08-26T15:09:00Z</cp:lastPrinted>
  <dcterms:created xsi:type="dcterms:W3CDTF">2024-09-10T16:03:00Z</dcterms:created>
  <dcterms:modified xsi:type="dcterms:W3CDTF">2024-09-10T16:03:00Z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TaxCatchAll">
    <vt:lpwstr/>
  </property>
</Properties>
</file>